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-4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59040" cy="10689336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59040" cy="10689336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59040" cy="10689336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sectPr>
      <w:pgSz w:w="11910" w:h="168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2015-11-09T10:01:03Z</dcterms:created>
  <dcterms:modified xsi:type="dcterms:W3CDTF">2015-11-09T10:01:03Z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2015-11-09T00:00:00Z</vt:filetime>
  </property>
  <property fmtid="{D5CDD505-2E9C-101B-9397-08002B2CF9AE}" pid="3" name="Creator">
    <vt:lpwstr>Canon </vt:lpwstr>
  </property>
  <property fmtid="{D5CDD505-2E9C-101B-9397-08002B2CF9AE}" pid="4" name="LastSaved">
    <vt:filetime>2015-11-09T00:00:00Z</vt:filetime>
  </property>
</Properties>
</file>